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CF1A49" w14:paraId="5717B5EA" w14:textId="77777777" w:rsidTr="00007728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021D2027" w14:textId="77777777" w:rsidR="00692703" w:rsidRPr="00CF1A49" w:rsidRDefault="008A0DB0" w:rsidP="00913946">
            <w:pPr>
              <w:pStyle w:val="Title"/>
            </w:pPr>
            <w:r>
              <w:t xml:space="preserve">Andrew </w:t>
            </w:r>
            <w:r>
              <w:rPr>
                <w:rStyle w:val="IntenseEmphasis"/>
              </w:rPr>
              <w:t>Wu</w:t>
            </w:r>
          </w:p>
          <w:p w14:paraId="3267322A" w14:textId="77777777" w:rsidR="00692703" w:rsidRPr="00CF1A49" w:rsidRDefault="008A0DB0" w:rsidP="00913946">
            <w:pPr>
              <w:pStyle w:val="ContactInfo"/>
              <w:contextualSpacing w:val="0"/>
            </w:pPr>
            <w:r>
              <w:t>51 George Ave E</w:t>
            </w:r>
            <w:r w:rsidR="00692703" w:rsidRPr="00CF1A49">
              <w:t xml:space="preserve"> </w:t>
            </w:r>
            <w:sdt>
              <w:sdtPr>
                <w:alias w:val="Divider dot:"/>
                <w:tag w:val="Divider dot:"/>
                <w:id w:val="-1459182552"/>
                <w:placeholder>
                  <w:docPart w:val="4597223EA88E4147ACAAEB55DABC0C4C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CF1A49">
                  <w:t>·</w:t>
                </w:r>
              </w:sdtContent>
            </w:sdt>
            <w:r w:rsidR="00692703" w:rsidRPr="00CF1A49">
              <w:t xml:space="preserve"> </w:t>
            </w:r>
            <w:r>
              <w:t>908-342-5626</w:t>
            </w:r>
          </w:p>
          <w:p w14:paraId="3BFC3F5D" w14:textId="77777777" w:rsidR="00692703" w:rsidRPr="00CF1A49" w:rsidRDefault="008A0DB0" w:rsidP="008A0DB0">
            <w:pPr>
              <w:pStyle w:val="ContactInfoEmphasis"/>
              <w:contextualSpacing w:val="0"/>
            </w:pPr>
            <w:r>
              <w:t>awu668@gmail.com</w:t>
            </w:r>
            <w:r w:rsidR="00692703" w:rsidRPr="00CF1A49">
              <w:t xml:space="preserve"> </w:t>
            </w:r>
            <w:sdt>
              <w:sdtPr>
                <w:alias w:val="Divider dot:"/>
                <w:tag w:val="Divider dot:"/>
                <w:id w:val="2000459528"/>
                <w:placeholder>
                  <w:docPart w:val="C2FF0EA3CA774782A843970B92987BC4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CF1A49">
                  <w:t>·</w:t>
                </w:r>
              </w:sdtContent>
            </w:sdt>
            <w:r w:rsidR="00692703" w:rsidRPr="00CF1A49">
              <w:t xml:space="preserve"> </w:t>
            </w:r>
            <w:sdt>
              <w:sdtPr>
                <w:alias w:val="Enter LinkedIn profile:"/>
                <w:tag w:val="Enter LinkedIn profile:"/>
                <w:id w:val="-1332902444"/>
                <w:placeholder>
                  <w:docPart w:val="1F790424F2CD4C9599143681AA26F255"/>
                </w:placeholder>
                <w:temporary/>
                <w:showingPlcHdr/>
                <w15:appearance w15:val="hidden"/>
              </w:sdtPr>
              <w:sdtEndPr/>
              <w:sdtContent>
                <w:r w:rsidR="00C57FC6" w:rsidRPr="00CF1A49">
                  <w:t>LinkedIn Profile</w:t>
                </w:r>
              </w:sdtContent>
            </w:sdt>
          </w:p>
        </w:tc>
      </w:tr>
      <w:tr w:rsidR="009571D8" w:rsidRPr="00CF1A49" w14:paraId="075880F2" w14:textId="77777777" w:rsidTr="00692703">
        <w:tc>
          <w:tcPr>
            <w:tcW w:w="9360" w:type="dxa"/>
            <w:tcMar>
              <w:top w:w="432" w:type="dxa"/>
            </w:tcMar>
          </w:tcPr>
          <w:p w14:paraId="43AAB7C3" w14:textId="77777777" w:rsidR="001755A8" w:rsidRPr="00CF1A49" w:rsidRDefault="008A0DB0" w:rsidP="008A0DB0">
            <w:pPr>
              <w:contextualSpacing w:val="0"/>
            </w:pPr>
            <w:r>
              <w:t>Good understanding, quick learner, self-motivated, good listener.</w:t>
            </w:r>
          </w:p>
        </w:tc>
      </w:tr>
    </w:tbl>
    <w:p w14:paraId="695773DE" w14:textId="77777777" w:rsidR="004E01EB" w:rsidRPr="00CF1A49" w:rsidRDefault="00D3755B" w:rsidP="004E01EB">
      <w:pPr>
        <w:pStyle w:val="Heading1"/>
      </w:pPr>
      <w:sdt>
        <w:sdtPr>
          <w:alias w:val="Experience:"/>
          <w:tag w:val="Experience:"/>
          <w:id w:val="-1983300934"/>
          <w:placeholder>
            <w:docPart w:val="2A90B8BA58BC4785A5DBCFEED331EB35"/>
          </w:placeholder>
          <w:temporary/>
          <w:showingPlcHdr/>
          <w15:appearance w15:val="hidden"/>
        </w:sdtPr>
        <w:sdtEndPr/>
        <w:sdtContent>
          <w:r w:rsidR="004E01EB" w:rsidRPr="00CF1A49">
            <w:t>Experience</w:t>
          </w:r>
        </w:sdtContent>
      </w:sdt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1D0BF1" w:rsidRPr="00CF1A49" w14:paraId="4D171BB9" w14:textId="77777777" w:rsidTr="009C6699">
        <w:tc>
          <w:tcPr>
            <w:tcW w:w="9290" w:type="dxa"/>
          </w:tcPr>
          <w:p w14:paraId="5B04EF14" w14:textId="77777777" w:rsidR="001D0BF1" w:rsidRPr="00CF1A49" w:rsidRDefault="000869FF" w:rsidP="001D0BF1">
            <w:pPr>
              <w:pStyle w:val="Heading3"/>
              <w:contextualSpacing w:val="0"/>
              <w:outlineLvl w:val="2"/>
            </w:pPr>
            <w:r>
              <w:t>June 2013</w:t>
            </w:r>
            <w:r w:rsidR="001D0BF1" w:rsidRPr="00CF1A49">
              <w:t xml:space="preserve"> – </w:t>
            </w:r>
            <w:r>
              <w:t>September 2016</w:t>
            </w:r>
          </w:p>
          <w:p w14:paraId="6754AD87" w14:textId="77777777" w:rsidR="001D0BF1" w:rsidRPr="00CF1A49" w:rsidRDefault="009C6699" w:rsidP="001D0BF1">
            <w:pPr>
              <w:pStyle w:val="Heading2"/>
              <w:contextualSpacing w:val="0"/>
              <w:outlineLvl w:val="1"/>
            </w:pPr>
            <w:r>
              <w:t>Volunteer</w:t>
            </w:r>
            <w:r w:rsidR="001D0BF1" w:rsidRPr="00CF1A49">
              <w:t xml:space="preserve">, </w:t>
            </w:r>
            <w:r>
              <w:rPr>
                <w:rStyle w:val="SubtleReference"/>
              </w:rPr>
              <w:t>Roosevelt Care Center</w:t>
            </w:r>
          </w:p>
          <w:p w14:paraId="3691F706" w14:textId="77777777" w:rsidR="001E3120" w:rsidRDefault="009C6699" w:rsidP="009C6699">
            <w:pPr>
              <w:pStyle w:val="ListParagraph"/>
              <w:numPr>
                <w:ilvl w:val="0"/>
                <w:numId w:val="14"/>
              </w:numPr>
            </w:pPr>
            <w:r>
              <w:t>Transported residents around facility.</w:t>
            </w:r>
          </w:p>
          <w:p w14:paraId="18BE7900" w14:textId="77777777" w:rsidR="009C6699" w:rsidRDefault="009C6699" w:rsidP="009C6699">
            <w:pPr>
              <w:pStyle w:val="ListParagraph"/>
              <w:numPr>
                <w:ilvl w:val="0"/>
                <w:numId w:val="14"/>
              </w:numPr>
            </w:pPr>
            <w:r>
              <w:t>Organized programs and events.</w:t>
            </w:r>
          </w:p>
          <w:p w14:paraId="5E34A3FB" w14:textId="77777777" w:rsidR="009C6699" w:rsidRDefault="009C6699" w:rsidP="009C6699">
            <w:pPr>
              <w:pStyle w:val="ListParagraph"/>
              <w:numPr>
                <w:ilvl w:val="0"/>
                <w:numId w:val="14"/>
              </w:numPr>
            </w:pPr>
            <w:r>
              <w:t>Connected with residents.</w:t>
            </w:r>
          </w:p>
          <w:p w14:paraId="2483A9C1" w14:textId="77777777" w:rsidR="009C6699" w:rsidRDefault="009C6699" w:rsidP="009C6699">
            <w:pPr>
              <w:pStyle w:val="ListParagraph"/>
              <w:numPr>
                <w:ilvl w:val="0"/>
                <w:numId w:val="14"/>
              </w:numPr>
            </w:pPr>
            <w:r>
              <w:t>Organized food preparation from outside of the hospital, taking note of different protocols for dietary restrictions.</w:t>
            </w:r>
          </w:p>
          <w:p w14:paraId="6A141539" w14:textId="77777777" w:rsidR="00843959" w:rsidRDefault="00843959" w:rsidP="00843959">
            <w:pPr>
              <w:rPr>
                <w:b/>
              </w:rPr>
            </w:pPr>
            <w:r>
              <w:rPr>
                <w:b/>
              </w:rPr>
              <w:t>DECEMBER 2018 – JANUARY 2019</w:t>
            </w:r>
          </w:p>
          <w:p w14:paraId="1F7F09D2" w14:textId="77777777" w:rsidR="00843959" w:rsidRDefault="00843959" w:rsidP="00843959">
            <w:pPr>
              <w:rPr>
                <w:color w:val="auto"/>
                <w:sz w:val="26"/>
                <w:szCs w:val="26"/>
              </w:rPr>
            </w:pPr>
            <w:r w:rsidRPr="00843959">
              <w:rPr>
                <w:b/>
                <w:color w:val="1D824C" w:themeColor="accent1"/>
                <w:sz w:val="26"/>
                <w:szCs w:val="26"/>
              </w:rPr>
              <w:t>EMPLOYEE</w:t>
            </w:r>
            <w:r>
              <w:rPr>
                <w:b/>
                <w:color w:val="1D824C" w:themeColor="accent1"/>
                <w:sz w:val="26"/>
                <w:szCs w:val="26"/>
              </w:rPr>
              <w:t>,</w:t>
            </w:r>
            <w:r>
              <w:rPr>
                <w:color w:val="1D824C" w:themeColor="accent1"/>
                <w:sz w:val="26"/>
                <w:szCs w:val="26"/>
              </w:rPr>
              <w:t xml:space="preserve"> </w:t>
            </w:r>
            <w:r>
              <w:rPr>
                <w:color w:val="auto"/>
                <w:sz w:val="26"/>
                <w:szCs w:val="26"/>
              </w:rPr>
              <w:t>FLYING TIGER COPENHAGEN</w:t>
            </w:r>
          </w:p>
          <w:p w14:paraId="67A87628" w14:textId="77777777" w:rsidR="00843959" w:rsidRDefault="00843959" w:rsidP="00843959">
            <w:pPr>
              <w:pStyle w:val="ListParagraph"/>
              <w:numPr>
                <w:ilvl w:val="0"/>
                <w:numId w:val="15"/>
              </w:numPr>
              <w:rPr>
                <w:color w:val="auto"/>
                <w:szCs w:val="26"/>
              </w:rPr>
            </w:pPr>
            <w:r>
              <w:rPr>
                <w:color w:val="auto"/>
                <w:szCs w:val="26"/>
              </w:rPr>
              <w:t>Cashier work.</w:t>
            </w:r>
          </w:p>
          <w:p w14:paraId="44C9D790" w14:textId="77777777" w:rsidR="00843959" w:rsidRDefault="00843959" w:rsidP="00843959">
            <w:pPr>
              <w:pStyle w:val="ListParagraph"/>
              <w:numPr>
                <w:ilvl w:val="0"/>
                <w:numId w:val="15"/>
              </w:numPr>
              <w:rPr>
                <w:color w:val="auto"/>
                <w:szCs w:val="26"/>
              </w:rPr>
            </w:pPr>
            <w:r>
              <w:rPr>
                <w:color w:val="auto"/>
                <w:szCs w:val="26"/>
              </w:rPr>
              <w:t>Package sorting.</w:t>
            </w:r>
          </w:p>
          <w:p w14:paraId="0E5F92E5" w14:textId="77777777" w:rsidR="00843959" w:rsidRDefault="006233E9" w:rsidP="00843959">
            <w:pPr>
              <w:pStyle w:val="ListParagraph"/>
              <w:numPr>
                <w:ilvl w:val="0"/>
                <w:numId w:val="15"/>
              </w:numPr>
              <w:rPr>
                <w:color w:val="auto"/>
                <w:szCs w:val="26"/>
              </w:rPr>
            </w:pPr>
            <w:r>
              <w:rPr>
                <w:color w:val="auto"/>
                <w:szCs w:val="26"/>
              </w:rPr>
              <w:t>Package lifting to/from storage</w:t>
            </w:r>
            <w:r w:rsidR="00843959">
              <w:rPr>
                <w:color w:val="auto"/>
                <w:szCs w:val="26"/>
              </w:rPr>
              <w:t>.</w:t>
            </w:r>
          </w:p>
          <w:p w14:paraId="03931E08" w14:textId="77777777" w:rsidR="006233E9" w:rsidRDefault="006233E9" w:rsidP="006233E9">
            <w:pPr>
              <w:pStyle w:val="ListParagraph"/>
              <w:numPr>
                <w:ilvl w:val="0"/>
                <w:numId w:val="15"/>
              </w:numPr>
              <w:rPr>
                <w:color w:val="auto"/>
                <w:szCs w:val="26"/>
              </w:rPr>
            </w:pPr>
            <w:r>
              <w:rPr>
                <w:color w:val="auto"/>
                <w:szCs w:val="26"/>
              </w:rPr>
              <w:t>Product stocking.</w:t>
            </w:r>
          </w:p>
          <w:p w14:paraId="3DF3CD48" w14:textId="77777777" w:rsidR="00843959" w:rsidRPr="00843959" w:rsidRDefault="00417E5D" w:rsidP="006233E9">
            <w:pPr>
              <w:pStyle w:val="ListParagraph"/>
              <w:numPr>
                <w:ilvl w:val="0"/>
                <w:numId w:val="15"/>
              </w:numPr>
              <w:rPr>
                <w:color w:val="auto"/>
                <w:szCs w:val="26"/>
              </w:rPr>
            </w:pPr>
            <w:r>
              <w:rPr>
                <w:color w:val="auto"/>
                <w:szCs w:val="26"/>
              </w:rPr>
              <w:t>Work area cleanup.</w:t>
            </w:r>
          </w:p>
        </w:tc>
      </w:tr>
    </w:tbl>
    <w:sdt>
      <w:sdtPr>
        <w:alias w:val="Education:"/>
        <w:tag w:val="Education:"/>
        <w:id w:val="-1908763273"/>
        <w:placeholder>
          <w:docPart w:val="A921535257184102BE0C9E2CE319534D"/>
        </w:placeholder>
        <w:temporary/>
        <w:showingPlcHdr/>
        <w15:appearance w15:val="hidden"/>
      </w:sdtPr>
      <w:sdtEndPr/>
      <w:sdtContent>
        <w:p w14:paraId="0A8F5683" w14:textId="77777777" w:rsidR="00DA59AA" w:rsidRPr="00CF1A49" w:rsidRDefault="00DA59AA" w:rsidP="0097790C">
          <w:pPr>
            <w:pStyle w:val="Heading1"/>
          </w:pPr>
          <w:r w:rsidRPr="00CF1A49">
            <w:t>Education</w:t>
          </w:r>
        </w:p>
      </w:sdtContent>
    </w:sdt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290"/>
      </w:tblGrid>
      <w:tr w:rsidR="001D0BF1" w:rsidRPr="00CF1A49" w14:paraId="738F469B" w14:textId="77777777" w:rsidTr="009C6699">
        <w:tc>
          <w:tcPr>
            <w:tcW w:w="9290" w:type="dxa"/>
          </w:tcPr>
          <w:p w14:paraId="37F68BF3" w14:textId="77777777" w:rsidR="001D0BF1" w:rsidRPr="00CF1A49" w:rsidRDefault="009C6699" w:rsidP="001D0BF1">
            <w:pPr>
              <w:pStyle w:val="Heading3"/>
              <w:contextualSpacing w:val="0"/>
              <w:outlineLvl w:val="2"/>
            </w:pPr>
            <w:r>
              <w:t>September 2016 - Present</w:t>
            </w:r>
          </w:p>
          <w:p w14:paraId="0863B123" w14:textId="77777777" w:rsidR="007538DC" w:rsidRPr="00CF1A49" w:rsidRDefault="009C6699" w:rsidP="009C6699">
            <w:pPr>
              <w:pStyle w:val="Heading2"/>
              <w:contextualSpacing w:val="0"/>
              <w:outlineLvl w:val="1"/>
            </w:pPr>
            <w:r>
              <w:t>Information Technology</w:t>
            </w:r>
            <w:r w:rsidR="001D0BF1" w:rsidRPr="00CF1A49">
              <w:t xml:space="preserve">, </w:t>
            </w:r>
            <w:r>
              <w:rPr>
                <w:rStyle w:val="SubtleReference"/>
              </w:rPr>
              <w:t>Rutgers University, New Brunswick</w:t>
            </w:r>
          </w:p>
        </w:tc>
      </w:tr>
    </w:tbl>
    <w:sdt>
      <w:sdtPr>
        <w:alias w:val="Skills:"/>
        <w:tag w:val="Skills:"/>
        <w:id w:val="-1392877668"/>
        <w:placeholder>
          <w:docPart w:val="A69BD99147BD4A9A936A6CAEED41B784"/>
        </w:placeholder>
        <w:temporary/>
        <w:showingPlcHdr/>
        <w15:appearance w15:val="hidden"/>
      </w:sdtPr>
      <w:sdtEndPr/>
      <w:sdtContent>
        <w:p w14:paraId="5A949FAB" w14:textId="77777777" w:rsidR="00486277" w:rsidRPr="00CF1A49" w:rsidRDefault="00486277" w:rsidP="00486277">
          <w:pPr>
            <w:pStyle w:val="Heading1"/>
          </w:pPr>
          <w:r w:rsidRPr="00CF1A49">
            <w:t>Skills</w:t>
          </w:r>
        </w:p>
      </w:sdtContent>
    </w:sdt>
    <w:tbl>
      <w:tblPr>
        <w:tblStyle w:val="TableGrid"/>
        <w:tblW w:w="2438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564"/>
      </w:tblGrid>
      <w:tr w:rsidR="00AB7B06" w:rsidRPr="006E1507" w14:paraId="58442AB1" w14:textId="77777777" w:rsidTr="00AB7B06">
        <w:trPr>
          <w:trHeight w:val="859"/>
        </w:trPr>
        <w:tc>
          <w:tcPr>
            <w:tcW w:w="4564" w:type="dxa"/>
          </w:tcPr>
          <w:p w14:paraId="12BE4A9A" w14:textId="77777777" w:rsidR="00AB7B06" w:rsidRDefault="00AB7B06" w:rsidP="006E1507">
            <w:pPr>
              <w:pStyle w:val="ListBullet"/>
              <w:contextualSpacing w:val="0"/>
            </w:pPr>
            <w:r>
              <w:t>Microsoft Office Skills</w:t>
            </w:r>
          </w:p>
          <w:p w14:paraId="2940A381" w14:textId="77777777" w:rsidR="00AB7B06" w:rsidRPr="006E1507" w:rsidRDefault="00AB7B06" w:rsidP="006E1507">
            <w:pPr>
              <w:pStyle w:val="ListBullet"/>
              <w:contextualSpacing w:val="0"/>
            </w:pPr>
            <w:r>
              <w:t>Microsoft Excel skills: Able to properly format charts and duplicate sheets. Created charts for several projects. </w:t>
            </w:r>
          </w:p>
          <w:p w14:paraId="4EA6F9D0" w14:textId="152BE6AD" w:rsidR="00BB47A6" w:rsidRDefault="00AB7B06" w:rsidP="006E1507">
            <w:pPr>
              <w:pStyle w:val="ListBullet"/>
              <w:contextualSpacing w:val="0"/>
            </w:pPr>
            <w:r>
              <w:t>Microsoft PowerPoint: Able to use transitions, animations, and custom slides.</w:t>
            </w:r>
          </w:p>
          <w:p w14:paraId="503D2FF9" w14:textId="1CDE4B19" w:rsidR="00BB47A6" w:rsidRDefault="00BB47A6" w:rsidP="006E1507">
            <w:pPr>
              <w:pStyle w:val="ListBullet"/>
              <w:contextualSpacing w:val="0"/>
            </w:pPr>
            <w:r>
              <w:t>Microsoft Project: Able to create complex schedules and delegate group tasks as a project manager.</w:t>
            </w:r>
          </w:p>
          <w:p w14:paraId="037AC114" w14:textId="77777777" w:rsidR="00AB7B06" w:rsidRDefault="00AB7B06" w:rsidP="00BB47A6">
            <w:pPr>
              <w:pStyle w:val="ListBullet"/>
              <w:contextualSpacing w:val="0"/>
            </w:pPr>
            <w:r>
              <w:t>Programming Skills:</w:t>
            </w:r>
            <w:r w:rsidR="00BB47A6">
              <w:t xml:space="preserve"> </w:t>
            </w:r>
            <w:r>
              <w:t>Has programming experience in C++</w:t>
            </w:r>
            <w:r w:rsidR="002D4DD9">
              <w:t>, Java, and Python.</w:t>
            </w:r>
          </w:p>
          <w:p w14:paraId="7287A14E" w14:textId="2752CAAB" w:rsidR="00B20EE9" w:rsidRPr="006E1507" w:rsidRDefault="00B20EE9" w:rsidP="00BB47A6">
            <w:pPr>
              <w:pStyle w:val="ListBullet"/>
              <w:contextualSpacing w:val="0"/>
            </w:pPr>
            <w:r>
              <w:t>Indigo Design software expertise.</w:t>
            </w:r>
            <w:bookmarkStart w:id="0" w:name="_GoBack"/>
            <w:bookmarkEnd w:id="0"/>
          </w:p>
        </w:tc>
      </w:tr>
    </w:tbl>
    <w:p w14:paraId="4A269DCB" w14:textId="77777777" w:rsidR="00B51D1B" w:rsidRPr="006E1507" w:rsidRDefault="00B51D1B" w:rsidP="00F51698">
      <w:pPr>
        <w:pStyle w:val="Heading1"/>
      </w:pPr>
    </w:p>
    <w:sectPr w:rsidR="00B51D1B" w:rsidRPr="006E1507" w:rsidSect="005A1B10">
      <w:footerReference w:type="default" r:id="rId7"/>
      <w:headerReference w:type="first" r:id="rId8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EF3DF" w14:textId="77777777" w:rsidR="00D3755B" w:rsidRDefault="00D3755B" w:rsidP="0068194B">
      <w:r>
        <w:separator/>
      </w:r>
    </w:p>
    <w:p w14:paraId="16DEAD32" w14:textId="77777777" w:rsidR="00D3755B" w:rsidRDefault="00D3755B"/>
    <w:p w14:paraId="77A72250" w14:textId="77777777" w:rsidR="00D3755B" w:rsidRDefault="00D3755B"/>
  </w:endnote>
  <w:endnote w:type="continuationSeparator" w:id="0">
    <w:p w14:paraId="5E1DB13D" w14:textId="77777777" w:rsidR="00D3755B" w:rsidRDefault="00D3755B" w:rsidP="0068194B">
      <w:r>
        <w:continuationSeparator/>
      </w:r>
    </w:p>
    <w:p w14:paraId="3425509F" w14:textId="77777777" w:rsidR="00D3755B" w:rsidRDefault="00D3755B"/>
    <w:p w14:paraId="1692A6FA" w14:textId="77777777" w:rsidR="00D3755B" w:rsidRDefault="00D375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AE822A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669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7429F5" w14:textId="77777777" w:rsidR="00D3755B" w:rsidRDefault="00D3755B" w:rsidP="0068194B">
      <w:r>
        <w:separator/>
      </w:r>
    </w:p>
    <w:p w14:paraId="117A9B03" w14:textId="77777777" w:rsidR="00D3755B" w:rsidRDefault="00D3755B"/>
    <w:p w14:paraId="279970FF" w14:textId="77777777" w:rsidR="00D3755B" w:rsidRDefault="00D3755B"/>
  </w:footnote>
  <w:footnote w:type="continuationSeparator" w:id="0">
    <w:p w14:paraId="7E85AD63" w14:textId="77777777" w:rsidR="00D3755B" w:rsidRDefault="00D3755B" w:rsidP="0068194B">
      <w:r>
        <w:continuationSeparator/>
      </w:r>
    </w:p>
    <w:p w14:paraId="6959B310" w14:textId="77777777" w:rsidR="00D3755B" w:rsidRDefault="00D3755B"/>
    <w:p w14:paraId="31374FA5" w14:textId="77777777" w:rsidR="00D3755B" w:rsidRDefault="00D3755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60F2A6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E605F92" wp14:editId="123F433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098FA9F2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1" w15:restartNumberingAfterBreak="0">
    <w:nsid w:val="1F81601B"/>
    <w:multiLevelType w:val="hybridMultilevel"/>
    <w:tmpl w:val="70F4C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51696984"/>
    <w:multiLevelType w:val="hybridMultilevel"/>
    <w:tmpl w:val="7BE20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0"/>
  </w:num>
  <w:num w:numId="6">
    <w:abstractNumId w:val="3"/>
  </w:num>
  <w:num w:numId="7">
    <w:abstractNumId w:val="12"/>
  </w:num>
  <w:num w:numId="8">
    <w:abstractNumId w:val="2"/>
  </w:num>
  <w:num w:numId="9">
    <w:abstractNumId w:val="13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DB0"/>
    <w:rsid w:val="000001EF"/>
    <w:rsid w:val="00007322"/>
    <w:rsid w:val="00007728"/>
    <w:rsid w:val="00024584"/>
    <w:rsid w:val="00024730"/>
    <w:rsid w:val="00055E95"/>
    <w:rsid w:val="0007021F"/>
    <w:rsid w:val="000869FF"/>
    <w:rsid w:val="000B2BA5"/>
    <w:rsid w:val="000F2F8C"/>
    <w:rsid w:val="0010006E"/>
    <w:rsid w:val="001045A8"/>
    <w:rsid w:val="00114A91"/>
    <w:rsid w:val="001427E1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94998"/>
    <w:rsid w:val="00297F18"/>
    <w:rsid w:val="002A1945"/>
    <w:rsid w:val="002B2958"/>
    <w:rsid w:val="002B3FC8"/>
    <w:rsid w:val="002D23C5"/>
    <w:rsid w:val="002D4DD9"/>
    <w:rsid w:val="002D6137"/>
    <w:rsid w:val="002E7E61"/>
    <w:rsid w:val="002F05E5"/>
    <w:rsid w:val="002F254D"/>
    <w:rsid w:val="002F30E4"/>
    <w:rsid w:val="00307140"/>
    <w:rsid w:val="00316DFF"/>
    <w:rsid w:val="00325B57"/>
    <w:rsid w:val="00333E41"/>
    <w:rsid w:val="00336056"/>
    <w:rsid w:val="003544E1"/>
    <w:rsid w:val="00366398"/>
    <w:rsid w:val="003A0632"/>
    <w:rsid w:val="003A30E5"/>
    <w:rsid w:val="003A6ADF"/>
    <w:rsid w:val="003B5928"/>
    <w:rsid w:val="003D380F"/>
    <w:rsid w:val="003E160D"/>
    <w:rsid w:val="003F1D5F"/>
    <w:rsid w:val="00405128"/>
    <w:rsid w:val="00406CFF"/>
    <w:rsid w:val="00416B25"/>
    <w:rsid w:val="00417E5D"/>
    <w:rsid w:val="00420592"/>
    <w:rsid w:val="004319E0"/>
    <w:rsid w:val="00437E8C"/>
    <w:rsid w:val="00440225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510392"/>
    <w:rsid w:val="00513E2A"/>
    <w:rsid w:val="00566A35"/>
    <w:rsid w:val="0056701E"/>
    <w:rsid w:val="005740D7"/>
    <w:rsid w:val="005A0F26"/>
    <w:rsid w:val="005A1B10"/>
    <w:rsid w:val="005A6850"/>
    <w:rsid w:val="005B1B1B"/>
    <w:rsid w:val="005C5932"/>
    <w:rsid w:val="005D3CA7"/>
    <w:rsid w:val="005D4CC1"/>
    <w:rsid w:val="005F4B91"/>
    <w:rsid w:val="005F55D2"/>
    <w:rsid w:val="0062312F"/>
    <w:rsid w:val="006233E9"/>
    <w:rsid w:val="00625F2C"/>
    <w:rsid w:val="006618E9"/>
    <w:rsid w:val="0068194B"/>
    <w:rsid w:val="00690688"/>
    <w:rsid w:val="00692703"/>
    <w:rsid w:val="006A1962"/>
    <w:rsid w:val="006B5D48"/>
    <w:rsid w:val="006B7D7B"/>
    <w:rsid w:val="006C1A5E"/>
    <w:rsid w:val="006E1507"/>
    <w:rsid w:val="00712D8B"/>
    <w:rsid w:val="007273B7"/>
    <w:rsid w:val="00733E0A"/>
    <w:rsid w:val="0074403D"/>
    <w:rsid w:val="00746D44"/>
    <w:rsid w:val="00752D73"/>
    <w:rsid w:val="007538DC"/>
    <w:rsid w:val="00757803"/>
    <w:rsid w:val="0079206B"/>
    <w:rsid w:val="00796076"/>
    <w:rsid w:val="007C0566"/>
    <w:rsid w:val="007C606B"/>
    <w:rsid w:val="007E6A61"/>
    <w:rsid w:val="00801140"/>
    <w:rsid w:val="00803404"/>
    <w:rsid w:val="00834955"/>
    <w:rsid w:val="00843959"/>
    <w:rsid w:val="00855B59"/>
    <w:rsid w:val="00860461"/>
    <w:rsid w:val="0086487C"/>
    <w:rsid w:val="00870B20"/>
    <w:rsid w:val="008829F8"/>
    <w:rsid w:val="00885897"/>
    <w:rsid w:val="008A0DB0"/>
    <w:rsid w:val="008A6538"/>
    <w:rsid w:val="008C7056"/>
    <w:rsid w:val="008F3B14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71D8"/>
    <w:rsid w:val="009650EA"/>
    <w:rsid w:val="0097790C"/>
    <w:rsid w:val="0098506E"/>
    <w:rsid w:val="009A44CE"/>
    <w:rsid w:val="009C4DFC"/>
    <w:rsid w:val="009C6699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93A5D"/>
    <w:rsid w:val="00AB32F8"/>
    <w:rsid w:val="00AB610B"/>
    <w:rsid w:val="00AB7B06"/>
    <w:rsid w:val="00AD360E"/>
    <w:rsid w:val="00AD40FB"/>
    <w:rsid w:val="00AD782D"/>
    <w:rsid w:val="00AE7650"/>
    <w:rsid w:val="00B10EBE"/>
    <w:rsid w:val="00B20EE9"/>
    <w:rsid w:val="00B236F1"/>
    <w:rsid w:val="00B50F99"/>
    <w:rsid w:val="00B51D1B"/>
    <w:rsid w:val="00B540F4"/>
    <w:rsid w:val="00B60FD0"/>
    <w:rsid w:val="00B622DF"/>
    <w:rsid w:val="00B6332A"/>
    <w:rsid w:val="00B81760"/>
    <w:rsid w:val="00B8494C"/>
    <w:rsid w:val="00BA1546"/>
    <w:rsid w:val="00BB47A6"/>
    <w:rsid w:val="00BB4E51"/>
    <w:rsid w:val="00BD076D"/>
    <w:rsid w:val="00BD431F"/>
    <w:rsid w:val="00BE423E"/>
    <w:rsid w:val="00BF61AC"/>
    <w:rsid w:val="00C47FA6"/>
    <w:rsid w:val="00C57FC6"/>
    <w:rsid w:val="00C66A7D"/>
    <w:rsid w:val="00C779DA"/>
    <w:rsid w:val="00C814F7"/>
    <w:rsid w:val="00CA4B4D"/>
    <w:rsid w:val="00CB35C3"/>
    <w:rsid w:val="00CD323D"/>
    <w:rsid w:val="00CE4030"/>
    <w:rsid w:val="00CE64B3"/>
    <w:rsid w:val="00CF1A49"/>
    <w:rsid w:val="00D0630C"/>
    <w:rsid w:val="00D243A9"/>
    <w:rsid w:val="00D305E5"/>
    <w:rsid w:val="00D3755B"/>
    <w:rsid w:val="00D37CD3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14498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130DD"/>
    <w:rsid w:val="00F24884"/>
    <w:rsid w:val="00F476C4"/>
    <w:rsid w:val="00F51698"/>
    <w:rsid w:val="00F61DF9"/>
    <w:rsid w:val="00F81960"/>
    <w:rsid w:val="00F8769D"/>
    <w:rsid w:val="00F9350C"/>
    <w:rsid w:val="00F94EB5"/>
    <w:rsid w:val="00F9624D"/>
    <w:rsid w:val="00FB31C1"/>
    <w:rsid w:val="00FB58F2"/>
    <w:rsid w:val="00FC6AE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919DC4"/>
  <w15:chartTrackingRefBased/>
  <w15:docId w15:val="{53FC1410-1BFD-4B50-A247-9355AB918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w\AppData\Roaming\Microsoft\Templates\Chronological%20Resume%20(Modern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597223EA88E4147ACAAEB55DABC0C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71B402-39AA-4785-982B-ED1FA366A4D3}"/>
      </w:docPartPr>
      <w:docPartBody>
        <w:p w:rsidR="00C347F9" w:rsidRDefault="00081FAD">
          <w:pPr>
            <w:pStyle w:val="4597223EA88E4147ACAAEB55DABC0C4C"/>
          </w:pPr>
          <w:r w:rsidRPr="00CF1A49">
            <w:t>·</w:t>
          </w:r>
        </w:p>
      </w:docPartBody>
    </w:docPart>
    <w:docPart>
      <w:docPartPr>
        <w:name w:val="C2FF0EA3CA774782A843970B92987B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64D439-454A-4106-B71C-A90FAB346A2B}"/>
      </w:docPartPr>
      <w:docPartBody>
        <w:p w:rsidR="00C347F9" w:rsidRDefault="00081FAD">
          <w:pPr>
            <w:pStyle w:val="C2FF0EA3CA774782A843970B92987BC4"/>
          </w:pPr>
          <w:r w:rsidRPr="00CF1A49">
            <w:t>·</w:t>
          </w:r>
        </w:p>
      </w:docPartBody>
    </w:docPart>
    <w:docPart>
      <w:docPartPr>
        <w:name w:val="1F790424F2CD4C9599143681AA26F2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5E2160-73AD-4A10-A5C9-1092512DC59B}"/>
      </w:docPartPr>
      <w:docPartBody>
        <w:p w:rsidR="00C347F9" w:rsidRDefault="00081FAD">
          <w:pPr>
            <w:pStyle w:val="1F790424F2CD4C9599143681AA26F255"/>
          </w:pPr>
          <w:r w:rsidRPr="00CF1A49">
            <w:t>LinkedIn Profile</w:t>
          </w:r>
        </w:p>
      </w:docPartBody>
    </w:docPart>
    <w:docPart>
      <w:docPartPr>
        <w:name w:val="2A90B8BA58BC4785A5DBCFEED331E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481B9C-7C24-4029-987F-EA4942B34466}"/>
      </w:docPartPr>
      <w:docPartBody>
        <w:p w:rsidR="00C347F9" w:rsidRDefault="00081FAD">
          <w:pPr>
            <w:pStyle w:val="2A90B8BA58BC4785A5DBCFEED331EB35"/>
          </w:pPr>
          <w:r w:rsidRPr="00CF1A49">
            <w:t>Experience</w:t>
          </w:r>
        </w:p>
      </w:docPartBody>
    </w:docPart>
    <w:docPart>
      <w:docPartPr>
        <w:name w:val="A921535257184102BE0C9E2CE31953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9D31D3-8491-4DE2-B11A-4623E1B18230}"/>
      </w:docPartPr>
      <w:docPartBody>
        <w:p w:rsidR="00C347F9" w:rsidRDefault="00081FAD">
          <w:pPr>
            <w:pStyle w:val="A921535257184102BE0C9E2CE319534D"/>
          </w:pPr>
          <w:r w:rsidRPr="00CF1A49">
            <w:t>Education</w:t>
          </w:r>
        </w:p>
      </w:docPartBody>
    </w:docPart>
    <w:docPart>
      <w:docPartPr>
        <w:name w:val="A69BD99147BD4A9A936A6CAEED41B7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A2A50E-EABF-475E-AC69-6C7DF9535622}"/>
      </w:docPartPr>
      <w:docPartBody>
        <w:p w:rsidR="00C347F9" w:rsidRDefault="00081FAD">
          <w:pPr>
            <w:pStyle w:val="A69BD99147BD4A9A936A6CAEED41B784"/>
          </w:pPr>
          <w:r w:rsidRPr="00CF1A49"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DEB"/>
    <w:rsid w:val="00081FAD"/>
    <w:rsid w:val="001005AC"/>
    <w:rsid w:val="001C45DA"/>
    <w:rsid w:val="008B3DEB"/>
    <w:rsid w:val="00C347F9"/>
    <w:rsid w:val="00FF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FF8FFD990D645F3B1CF01F35CD88811">
    <w:name w:val="BFF8FFD990D645F3B1CF01F35CD88811"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D52C1A42623E425B98C2CD485739FEF0">
    <w:name w:val="D52C1A42623E425B98C2CD485739FEF0"/>
  </w:style>
  <w:style w:type="paragraph" w:customStyle="1" w:styleId="1AAD4009E1C14C8DB0E8688FBB30E196">
    <w:name w:val="1AAD4009E1C14C8DB0E8688FBB30E196"/>
  </w:style>
  <w:style w:type="paragraph" w:customStyle="1" w:styleId="4597223EA88E4147ACAAEB55DABC0C4C">
    <w:name w:val="4597223EA88E4147ACAAEB55DABC0C4C"/>
  </w:style>
  <w:style w:type="paragraph" w:customStyle="1" w:styleId="59445BC77AFB436FBE4FDE191CD1F37D">
    <w:name w:val="59445BC77AFB436FBE4FDE191CD1F37D"/>
  </w:style>
  <w:style w:type="paragraph" w:customStyle="1" w:styleId="B7380BA4FCD04FA6AA78D461F9B8E4C6">
    <w:name w:val="B7380BA4FCD04FA6AA78D461F9B8E4C6"/>
  </w:style>
  <w:style w:type="paragraph" w:customStyle="1" w:styleId="C2FF0EA3CA774782A843970B92987BC4">
    <w:name w:val="C2FF0EA3CA774782A843970B92987BC4"/>
  </w:style>
  <w:style w:type="paragraph" w:customStyle="1" w:styleId="1F790424F2CD4C9599143681AA26F255">
    <w:name w:val="1F790424F2CD4C9599143681AA26F255"/>
  </w:style>
  <w:style w:type="paragraph" w:customStyle="1" w:styleId="F34CB2779CD34FE995A21C6EF84A54F6">
    <w:name w:val="F34CB2779CD34FE995A21C6EF84A54F6"/>
  </w:style>
  <w:style w:type="paragraph" w:customStyle="1" w:styleId="D90601349969453193C8AC73D4049DA0">
    <w:name w:val="D90601349969453193C8AC73D4049DA0"/>
  </w:style>
  <w:style w:type="paragraph" w:customStyle="1" w:styleId="C09CB3206BA54B0194008DE36C2477AF">
    <w:name w:val="C09CB3206BA54B0194008DE36C2477AF"/>
  </w:style>
  <w:style w:type="paragraph" w:customStyle="1" w:styleId="2A90B8BA58BC4785A5DBCFEED331EB35">
    <w:name w:val="2A90B8BA58BC4785A5DBCFEED331EB35"/>
  </w:style>
  <w:style w:type="paragraph" w:customStyle="1" w:styleId="414FB5EF87844D96ABE4C6BBAD3FF078">
    <w:name w:val="414FB5EF87844D96ABE4C6BBAD3FF078"/>
  </w:style>
  <w:style w:type="paragraph" w:customStyle="1" w:styleId="A108B5B7F41642FEAFBAA328AF5EF64E">
    <w:name w:val="A108B5B7F41642FEAFBAA328AF5EF64E"/>
  </w:style>
  <w:style w:type="paragraph" w:customStyle="1" w:styleId="26E305879FED4CA98166E99187CE241E">
    <w:name w:val="26E305879FED4CA98166E99187CE241E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6D3550A9D0124AAF81195635B773B143">
    <w:name w:val="6D3550A9D0124AAF81195635B773B143"/>
  </w:style>
  <w:style w:type="paragraph" w:customStyle="1" w:styleId="70DEAA256DFD41DDA347A7B41D6AE6D0">
    <w:name w:val="70DEAA256DFD41DDA347A7B41D6AE6D0"/>
  </w:style>
  <w:style w:type="paragraph" w:customStyle="1" w:styleId="C33D145F28E845869FCFE91642324806">
    <w:name w:val="C33D145F28E845869FCFE91642324806"/>
  </w:style>
  <w:style w:type="paragraph" w:customStyle="1" w:styleId="F31DDE4BACE74FBBA8ED0B9D25BEC83E">
    <w:name w:val="F31DDE4BACE74FBBA8ED0B9D25BEC83E"/>
  </w:style>
  <w:style w:type="paragraph" w:customStyle="1" w:styleId="4E81C4714B9E400F9C7D93C7D6161A30">
    <w:name w:val="4E81C4714B9E400F9C7D93C7D6161A30"/>
  </w:style>
  <w:style w:type="paragraph" w:customStyle="1" w:styleId="255DFD3D6F01484889459284E0BD3D07">
    <w:name w:val="255DFD3D6F01484889459284E0BD3D07"/>
  </w:style>
  <w:style w:type="paragraph" w:customStyle="1" w:styleId="62795133097D4EB0A1C34435183CDC17">
    <w:name w:val="62795133097D4EB0A1C34435183CDC17"/>
  </w:style>
  <w:style w:type="paragraph" w:customStyle="1" w:styleId="A921535257184102BE0C9E2CE319534D">
    <w:name w:val="A921535257184102BE0C9E2CE319534D"/>
  </w:style>
  <w:style w:type="paragraph" w:customStyle="1" w:styleId="6C4E9B2FE21343FB86331E0D70BA7FD0">
    <w:name w:val="6C4E9B2FE21343FB86331E0D70BA7FD0"/>
  </w:style>
  <w:style w:type="paragraph" w:customStyle="1" w:styleId="3A5F15519F8144519D4EE880D20CB9EA">
    <w:name w:val="3A5F15519F8144519D4EE880D20CB9EA"/>
  </w:style>
  <w:style w:type="paragraph" w:customStyle="1" w:styleId="DAFD498E1A174E23862B15CF023F2F6A">
    <w:name w:val="DAFD498E1A174E23862B15CF023F2F6A"/>
  </w:style>
  <w:style w:type="paragraph" w:customStyle="1" w:styleId="B17A31E1C9224C6DA178749E9B94C76B">
    <w:name w:val="B17A31E1C9224C6DA178749E9B94C76B"/>
  </w:style>
  <w:style w:type="paragraph" w:customStyle="1" w:styleId="3BEA76A463F043BDAEE6E94609281F19">
    <w:name w:val="3BEA76A463F043BDAEE6E94609281F19"/>
  </w:style>
  <w:style w:type="paragraph" w:customStyle="1" w:styleId="155497D1C4C3495F988B66096CB69CCA">
    <w:name w:val="155497D1C4C3495F988B66096CB69CCA"/>
  </w:style>
  <w:style w:type="paragraph" w:customStyle="1" w:styleId="8D6B872245B047259EEBA06049F9A7F7">
    <w:name w:val="8D6B872245B047259EEBA06049F9A7F7"/>
  </w:style>
  <w:style w:type="paragraph" w:customStyle="1" w:styleId="8ACF53AEEE7944398A376E012122BE68">
    <w:name w:val="8ACF53AEEE7944398A376E012122BE68"/>
  </w:style>
  <w:style w:type="paragraph" w:customStyle="1" w:styleId="8CE22F44DFDE4FC6B260D487728136B6">
    <w:name w:val="8CE22F44DFDE4FC6B260D487728136B6"/>
  </w:style>
  <w:style w:type="paragraph" w:customStyle="1" w:styleId="ADAE885CBDAB47189866BB21FB7F7132">
    <w:name w:val="ADAE885CBDAB47189866BB21FB7F7132"/>
  </w:style>
  <w:style w:type="paragraph" w:customStyle="1" w:styleId="A69BD99147BD4A9A936A6CAEED41B784">
    <w:name w:val="A69BD99147BD4A9A936A6CAEED41B784"/>
  </w:style>
  <w:style w:type="paragraph" w:customStyle="1" w:styleId="8EC943C6911E47ECAE8BDACCC15A2D64">
    <w:name w:val="8EC943C6911E47ECAE8BDACCC15A2D64"/>
  </w:style>
  <w:style w:type="paragraph" w:customStyle="1" w:styleId="08489F24313E4B5BA0C296717C443503">
    <w:name w:val="08489F24313E4B5BA0C296717C443503"/>
  </w:style>
  <w:style w:type="paragraph" w:customStyle="1" w:styleId="AB7C6328EB234C66810788D5D1BB3446">
    <w:name w:val="AB7C6328EB234C66810788D5D1BB3446"/>
  </w:style>
  <w:style w:type="paragraph" w:customStyle="1" w:styleId="8CEE8727AC8B49C7BE25DA2C54DE0593">
    <w:name w:val="8CEE8727AC8B49C7BE25DA2C54DE0593"/>
  </w:style>
  <w:style w:type="paragraph" w:customStyle="1" w:styleId="FE7C17106DD74097BD003316ECE4EB18">
    <w:name w:val="FE7C17106DD74097BD003316ECE4EB18"/>
  </w:style>
  <w:style w:type="paragraph" w:customStyle="1" w:styleId="456F8BB41DDD4C05BE50B4544C763F00">
    <w:name w:val="456F8BB41DDD4C05BE50B4544C763F00"/>
  </w:style>
  <w:style w:type="paragraph" w:customStyle="1" w:styleId="E5B7C0D14EEB496E8DF73C411DD73173">
    <w:name w:val="E5B7C0D14EEB496E8DF73C411DD73173"/>
  </w:style>
  <w:style w:type="paragraph" w:customStyle="1" w:styleId="A0C61803AB174081B1D3362E69B4303F">
    <w:name w:val="A0C61803AB174081B1D3362E69B4303F"/>
    <w:rsid w:val="008B3D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Chronological Resume (Modern design)</Template>
  <TotalTime>19</TotalTime>
  <Pages>2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Andrew Wu</cp:lastModifiedBy>
  <cp:revision>12</cp:revision>
  <dcterms:created xsi:type="dcterms:W3CDTF">2018-10-25T16:46:00Z</dcterms:created>
  <dcterms:modified xsi:type="dcterms:W3CDTF">2019-11-13T23:43:00Z</dcterms:modified>
  <cp:category/>
</cp:coreProperties>
</file>